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460C5" w14:textId="40214B3F" w:rsidR="000B7AA4" w:rsidRDefault="00E872E5" w:rsidP="000B7AA4">
      <w:pPr>
        <w:pStyle w:val="Heading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SOLICITUD ENDOSO MUNICIPAL</w:t>
      </w:r>
      <w:r w:rsidR="000B7AA4">
        <w:rPr>
          <w:b/>
          <w:bCs/>
          <w:sz w:val="36"/>
          <w:szCs w:val="36"/>
        </w:rPr>
        <w:t xml:space="preserve"> </w:t>
      </w:r>
    </w:p>
    <w:p w14:paraId="74C4327F" w14:textId="626BE105" w:rsidR="000B7AA4" w:rsidRPr="000B7AA4" w:rsidRDefault="000B7AA4" w:rsidP="000B7AA4">
      <w:pPr>
        <w:pStyle w:val="Heading1"/>
        <w:jc w:val="center"/>
        <w:rPr>
          <w:b/>
          <w:bCs/>
          <w:sz w:val="36"/>
          <w:szCs w:val="36"/>
          <w:u w:val="single"/>
        </w:rPr>
      </w:pPr>
      <w:r w:rsidRPr="000B7AA4">
        <w:rPr>
          <w:b/>
          <w:bCs/>
          <w:sz w:val="36"/>
          <w:szCs w:val="36"/>
          <w:u w:val="single"/>
        </w:rPr>
        <w:t xml:space="preserve"> MEMORIAL EXPLICATIVO</w:t>
      </w:r>
    </w:p>
    <w:p w14:paraId="4674DAA4" w14:textId="19B4468D" w:rsidR="0086740D" w:rsidRDefault="00FE4AD9" w:rsidP="0086740D">
      <w:pPr>
        <w:jc w:val="center"/>
        <w:rPr>
          <w:b/>
          <w:bCs/>
          <w:lang w:val="es-PR"/>
        </w:rPr>
      </w:pPr>
      <w:r w:rsidRPr="00EA728E">
        <w:rPr>
          <w:b/>
          <w:bCs/>
          <w:lang w:val="es-PR"/>
        </w:rPr>
        <w:t>SOLICITUD DE SERVICIOS / INFORMACIÓN DEL SOLICITANTE</w:t>
      </w:r>
    </w:p>
    <w:p w14:paraId="34035189" w14:textId="77777777" w:rsidR="00EA728E" w:rsidRPr="00EA728E" w:rsidRDefault="00EA728E" w:rsidP="0086740D">
      <w:pPr>
        <w:jc w:val="center"/>
        <w:rPr>
          <w:b/>
          <w:bCs/>
          <w:sz w:val="18"/>
          <w:szCs w:val="18"/>
          <w:vertAlign w:val="subscript"/>
          <w:lang w:val="es-PR"/>
        </w:rPr>
      </w:pPr>
    </w:p>
    <w:p w14:paraId="150445B9" w14:textId="5332E925" w:rsidR="00EA728E" w:rsidRPr="00EA728E" w:rsidRDefault="00EA728E" w:rsidP="0086740D">
      <w:pPr>
        <w:jc w:val="center"/>
        <w:rPr>
          <w:b/>
          <w:bCs/>
          <w:lang w:val="es-PR"/>
        </w:rPr>
      </w:pPr>
      <w:r>
        <w:rPr>
          <w:b/>
          <w:bCs/>
          <w:lang w:val="es-PR"/>
        </w:rPr>
        <w:t>FECHA: ______________________</w:t>
      </w:r>
      <w:r>
        <w:rPr>
          <w:b/>
          <w:bCs/>
          <w:lang w:val="es-PR"/>
        </w:rPr>
        <w:tab/>
      </w:r>
      <w:r>
        <w:rPr>
          <w:b/>
          <w:bCs/>
          <w:lang w:val="es-PR"/>
        </w:rPr>
        <w:tab/>
        <w:t xml:space="preserve">FECHA   </w:t>
      </w:r>
      <w:proofErr w:type="gramStart"/>
      <w:r>
        <w:rPr>
          <w:b/>
          <w:bCs/>
          <w:lang w:val="es-PR"/>
        </w:rPr>
        <w:t>NACIMIENTO:_</w:t>
      </w:r>
      <w:proofErr w:type="gramEnd"/>
      <w:r>
        <w:rPr>
          <w:b/>
          <w:bCs/>
          <w:lang w:val="es-PR"/>
        </w:rPr>
        <w:t>____________________</w:t>
      </w:r>
    </w:p>
    <w:p w14:paraId="5613DE66" w14:textId="77777777" w:rsidR="00FE4AD9" w:rsidRPr="00EA728E" w:rsidRDefault="00FE4AD9" w:rsidP="0086740D">
      <w:pPr>
        <w:jc w:val="center"/>
        <w:rPr>
          <w:b/>
          <w:bCs/>
          <w:lang w:val="es-PR"/>
        </w:rPr>
      </w:pPr>
    </w:p>
    <w:p w14:paraId="180C04B3" w14:textId="77777777" w:rsidR="00FE4AD9" w:rsidRPr="00EA728E" w:rsidRDefault="00FE4AD9" w:rsidP="00FE4AD9">
      <w:pPr>
        <w:spacing w:line="480" w:lineRule="auto"/>
        <w:rPr>
          <w:b/>
          <w:u w:val="single"/>
          <w:lang w:val="es-PR"/>
        </w:rPr>
      </w:pPr>
      <w:r w:rsidRPr="00EA728E">
        <w:rPr>
          <w:b/>
          <w:lang w:val="es-PR"/>
        </w:rPr>
        <w:t>NOMBRE: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</w:t>
      </w:r>
      <w:r w:rsidRPr="00EA728E">
        <w:rPr>
          <w:b/>
          <w:u w:val="single"/>
          <w:lang w:val="es-PR"/>
        </w:rPr>
        <w:tab/>
      </w:r>
    </w:p>
    <w:p w14:paraId="201CFBDB" w14:textId="77777777" w:rsidR="00FE4AD9" w:rsidRPr="00EA728E" w:rsidRDefault="00FE4AD9" w:rsidP="00FE4AD9">
      <w:pPr>
        <w:spacing w:line="480" w:lineRule="auto"/>
        <w:rPr>
          <w:b/>
          <w:u w:val="single"/>
          <w:lang w:val="es-PR"/>
        </w:rPr>
      </w:pPr>
      <w:r w:rsidRPr="00EA728E">
        <w:rPr>
          <w:b/>
          <w:lang w:val="es-PR"/>
        </w:rPr>
        <w:t>DIRECCION RESIDENCIAL: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</w:p>
    <w:p w14:paraId="12F6B636" w14:textId="77777777" w:rsidR="00FE4AD9" w:rsidRPr="00E75BDF" w:rsidRDefault="00FE4AD9" w:rsidP="00FE4AD9">
      <w:pPr>
        <w:spacing w:line="480" w:lineRule="auto"/>
        <w:rPr>
          <w:b/>
          <w:u w:val="single"/>
          <w:lang w:val="es-PR"/>
        </w:rPr>
      </w:pPr>
      <w:r w:rsidRPr="003955D0">
        <w:rPr>
          <w:b/>
          <w:lang w:val="es-PR"/>
        </w:rPr>
        <w:t>BARRIO:</w:t>
      </w:r>
      <w:r w:rsidRPr="00EA728E">
        <w:rPr>
          <w:b/>
          <w:u w:val="single"/>
          <w:lang w:val="es-PR"/>
        </w:rPr>
        <w:t xml:space="preserve">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CAMUY, P.R.  </w:t>
      </w:r>
      <w:r w:rsidRPr="00E75BDF">
        <w:rPr>
          <w:b/>
          <w:u w:val="single"/>
          <w:lang w:val="es-PR"/>
        </w:rPr>
        <w:t>00627</w:t>
      </w:r>
    </w:p>
    <w:p w14:paraId="1DB8EB31" w14:textId="77777777" w:rsidR="00FE4AD9" w:rsidRPr="00EA728E" w:rsidRDefault="00FE4AD9" w:rsidP="00FE4AD9">
      <w:pPr>
        <w:spacing w:line="480" w:lineRule="auto"/>
        <w:rPr>
          <w:b/>
          <w:u w:val="single"/>
          <w:lang w:val="es-PR"/>
        </w:rPr>
      </w:pPr>
      <w:r w:rsidRPr="00EA728E">
        <w:rPr>
          <w:b/>
          <w:lang w:val="es-PR"/>
        </w:rPr>
        <w:t>DIRECCION POSTAL: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</w:p>
    <w:p w14:paraId="5A238BC5" w14:textId="77777777" w:rsidR="00FE4AD9" w:rsidRDefault="00FE4AD9" w:rsidP="00FE4AD9">
      <w:pPr>
        <w:spacing w:line="480" w:lineRule="auto"/>
        <w:rPr>
          <w:b/>
          <w:u w:val="single"/>
          <w:lang w:val="es-PR"/>
        </w:rPr>
      </w:pPr>
      <w:r w:rsidRPr="00EA728E">
        <w:rPr>
          <w:b/>
          <w:lang w:val="es-PR"/>
        </w:rPr>
        <w:t>TELEFONO: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lang w:val="es-PR"/>
        </w:rPr>
        <w:t>ULTIMOS 4 # SS: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</w:p>
    <w:p w14:paraId="66EA6744" w14:textId="1B0DB29D" w:rsidR="00E872E5" w:rsidRDefault="003A3668" w:rsidP="00FE4AD9">
      <w:pPr>
        <w:spacing w:line="480" w:lineRule="auto"/>
        <w:rPr>
          <w:b/>
          <w:u w:val="single"/>
          <w:lang w:val="es-PR"/>
        </w:rPr>
      </w:pPr>
      <w:r>
        <w:rPr>
          <w:b/>
          <w:lang w:val="es-PR"/>
        </w:rPr>
        <w:t>NÚMERO CATASTRO:</w:t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</w:p>
    <w:p w14:paraId="0816A6BB" w14:textId="52AF647E" w:rsidR="00CD40A8" w:rsidRPr="003A3668" w:rsidRDefault="003A3668" w:rsidP="00FE4AD9">
      <w:pPr>
        <w:spacing w:line="480" w:lineRule="auto"/>
        <w:rPr>
          <w:b/>
          <w:u w:val="single"/>
          <w:lang w:val="es-PR"/>
        </w:rPr>
      </w:pPr>
      <w:r>
        <w:rPr>
          <w:b/>
          <w:lang w:val="es-PR"/>
        </w:rPr>
        <w:t>CALIFICACIÓN O ZONIFICACIÓN TERRENOS</w:t>
      </w:r>
      <w:r>
        <w:rPr>
          <w:b/>
          <w:lang w:val="es-PR"/>
        </w:rPr>
        <w:tab/>
      </w:r>
      <w:r>
        <w:rPr>
          <w:b/>
          <w:lang w:val="es-PR"/>
        </w:rPr>
        <w:tab/>
        <w:t xml:space="preserve"> _</w:t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</w:p>
    <w:p w14:paraId="0F717F29" w14:textId="27286AB3" w:rsidR="00CD40A8" w:rsidRDefault="003A3668" w:rsidP="00FE4AD9">
      <w:pPr>
        <w:spacing w:line="480" w:lineRule="auto"/>
        <w:rPr>
          <w:b/>
          <w:u w:val="single"/>
          <w:lang w:val="es-PR"/>
        </w:rPr>
      </w:pPr>
      <w:r>
        <w:rPr>
          <w:b/>
          <w:lang w:val="es-PR"/>
        </w:rPr>
        <w:t xml:space="preserve">CLASIFICACIÓN SUELOS PLAN USO TERRENO </w:t>
      </w:r>
      <w:r>
        <w:rPr>
          <w:b/>
          <w:lang w:val="es-PR"/>
        </w:rPr>
        <w:tab/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  <w:r>
        <w:rPr>
          <w:b/>
          <w:u w:val="single"/>
          <w:lang w:val="es-PR"/>
        </w:rPr>
        <w:tab/>
      </w:r>
    </w:p>
    <w:p w14:paraId="7A065D51" w14:textId="77777777" w:rsidR="00770FAB" w:rsidRPr="003A3668" w:rsidRDefault="00770FAB" w:rsidP="00FE4AD9">
      <w:pPr>
        <w:spacing w:line="480" w:lineRule="auto"/>
        <w:rPr>
          <w:b/>
          <w:u w:val="single"/>
          <w:lang w:val="es-PR"/>
        </w:rPr>
      </w:pPr>
    </w:p>
    <w:p w14:paraId="765E7ED1" w14:textId="06705415" w:rsidR="00EF60DE" w:rsidRPr="006B61F5" w:rsidRDefault="00EF60DE" w:rsidP="006B61F5">
      <w:pPr>
        <w:spacing w:line="480" w:lineRule="auto"/>
        <w:jc w:val="center"/>
        <w:rPr>
          <w:b/>
          <w:u w:val="single"/>
          <w:lang w:val="es-PR"/>
        </w:rPr>
      </w:pPr>
      <w:r w:rsidRPr="006B61F5">
        <w:rPr>
          <w:b/>
          <w:u w:val="single"/>
          <w:lang w:val="es-PR"/>
        </w:rPr>
        <w:t>INFRAESTRUCTUR</w:t>
      </w:r>
      <w:r w:rsidR="003A3668" w:rsidRPr="006B61F5">
        <w:rPr>
          <w:b/>
          <w:u w:val="single"/>
          <w:lang w:val="es-PR"/>
        </w:rPr>
        <w:t>A</w:t>
      </w:r>
      <w:r w:rsidRPr="006B61F5">
        <w:rPr>
          <w:b/>
          <w:u w:val="single"/>
          <w:lang w:val="es-PR"/>
        </w:rPr>
        <w:t xml:space="preserve"> EXISTENTE:</w:t>
      </w:r>
    </w:p>
    <w:p w14:paraId="0D6FF245" w14:textId="0D665AE5" w:rsidR="003A3668" w:rsidRDefault="00321EE6" w:rsidP="003A3668">
      <w:pPr>
        <w:pStyle w:val="ListParagraph"/>
        <w:numPr>
          <w:ilvl w:val="0"/>
          <w:numId w:val="2"/>
        </w:numPr>
        <w:spacing w:line="480" w:lineRule="auto"/>
        <w:rPr>
          <w:b/>
          <w:lang w:val="es-PR"/>
        </w:rPr>
      </w:pPr>
      <w:r w:rsidRPr="003A3668">
        <w:rPr>
          <w:b/>
          <w:lang w:val="es-PR"/>
        </w:rPr>
        <w:t>SERVICIOS AGUA POTABLE</w:t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</w:t>
      </w:r>
      <w:r w:rsidR="00F56BAC" w:rsidRPr="00F56BAC">
        <w:rPr>
          <w:lang w:val="es-PR"/>
        </w:rPr>
        <w:t>SI</w:t>
      </w:r>
      <w:r w:rsidR="00F56BAC" w:rsidRPr="00F56BAC">
        <w:rPr>
          <w:lang w:val="es-PR"/>
        </w:rPr>
        <w:tab/>
      </w:r>
      <w:r w:rsidR="00F56BAC" w:rsidRPr="00F56BAC">
        <w:rPr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</w:t>
      </w:r>
      <w:r w:rsidR="00F56BAC">
        <w:rPr>
          <w:lang w:val="es-PR"/>
        </w:rPr>
        <w:t>NO</w:t>
      </w:r>
    </w:p>
    <w:p w14:paraId="73CDD36C" w14:textId="2AB9C6DA" w:rsidR="00321EE6" w:rsidRDefault="00321EE6" w:rsidP="003A3668">
      <w:pPr>
        <w:pStyle w:val="ListParagraph"/>
        <w:numPr>
          <w:ilvl w:val="0"/>
          <w:numId w:val="2"/>
        </w:numPr>
        <w:spacing w:line="480" w:lineRule="auto"/>
        <w:rPr>
          <w:b/>
          <w:lang w:val="es-PR"/>
        </w:rPr>
      </w:pPr>
      <w:r>
        <w:rPr>
          <w:b/>
          <w:lang w:val="es-PR"/>
        </w:rPr>
        <w:t>SERVICIO ENERGIA ELÉCTRICA</w:t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SI</w:t>
      </w:r>
      <w:r w:rsidR="00F56BAC" w:rsidRPr="00F56BAC">
        <w:rPr>
          <w:lang w:val="es-PR"/>
        </w:rPr>
        <w:tab/>
      </w:r>
      <w:r w:rsidR="00F56BAC" w:rsidRPr="00F56BAC">
        <w:rPr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</w:t>
      </w:r>
      <w:r w:rsidR="00F56BAC">
        <w:rPr>
          <w:lang w:val="es-PR"/>
        </w:rPr>
        <w:t>NO</w:t>
      </w:r>
    </w:p>
    <w:p w14:paraId="0AE771C5" w14:textId="297F9085" w:rsidR="00321EE6" w:rsidRDefault="00321EE6" w:rsidP="003A3668">
      <w:pPr>
        <w:pStyle w:val="ListParagraph"/>
        <w:numPr>
          <w:ilvl w:val="0"/>
          <w:numId w:val="2"/>
        </w:numPr>
        <w:spacing w:line="480" w:lineRule="auto"/>
        <w:rPr>
          <w:b/>
          <w:lang w:val="es-PR"/>
        </w:rPr>
      </w:pPr>
      <w:r>
        <w:rPr>
          <w:b/>
          <w:lang w:val="es-PR"/>
        </w:rPr>
        <w:t>SERVICIOS ANCANTARILLADO SANITIARIO</w:t>
      </w:r>
      <w:r w:rsidR="00F56BAC">
        <w:rPr>
          <w:b/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SI</w:t>
      </w:r>
      <w:r w:rsidR="00F56BAC" w:rsidRPr="00F56BAC">
        <w:rPr>
          <w:lang w:val="es-PR"/>
        </w:rPr>
        <w:tab/>
      </w:r>
      <w:r w:rsidR="00F56BAC" w:rsidRPr="00F56BAC">
        <w:rPr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</w:t>
      </w:r>
      <w:r w:rsidR="00F56BAC">
        <w:rPr>
          <w:lang w:val="es-PR"/>
        </w:rPr>
        <w:t>NO</w:t>
      </w:r>
    </w:p>
    <w:p w14:paraId="553B2C87" w14:textId="3844D5E6" w:rsidR="00321EE6" w:rsidRDefault="00321EE6" w:rsidP="003A3668">
      <w:pPr>
        <w:pStyle w:val="ListParagraph"/>
        <w:numPr>
          <w:ilvl w:val="0"/>
          <w:numId w:val="2"/>
        </w:numPr>
        <w:spacing w:line="480" w:lineRule="auto"/>
        <w:rPr>
          <w:b/>
          <w:lang w:val="es-PR"/>
        </w:rPr>
      </w:pPr>
      <w:r>
        <w:rPr>
          <w:b/>
          <w:lang w:val="es-PR"/>
        </w:rPr>
        <w:t>ACCESO AL PROYECTO</w:t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SI</w:t>
      </w:r>
      <w:r w:rsidR="00F56BAC" w:rsidRPr="00F56BAC">
        <w:rPr>
          <w:lang w:val="es-PR"/>
        </w:rPr>
        <w:tab/>
      </w:r>
      <w:r w:rsidR="00F56BAC" w:rsidRPr="00F56BAC">
        <w:rPr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</w:t>
      </w:r>
      <w:r w:rsidR="00F56BAC">
        <w:rPr>
          <w:lang w:val="es-PR"/>
        </w:rPr>
        <w:t>NO</w:t>
      </w:r>
    </w:p>
    <w:p w14:paraId="641F5E39" w14:textId="745AF180" w:rsidR="00321EE6" w:rsidRPr="006B61F5" w:rsidRDefault="00321EE6" w:rsidP="003A3668">
      <w:pPr>
        <w:pStyle w:val="ListParagraph"/>
        <w:numPr>
          <w:ilvl w:val="0"/>
          <w:numId w:val="2"/>
        </w:numPr>
        <w:spacing w:line="480" w:lineRule="auto"/>
        <w:rPr>
          <w:b/>
          <w:lang w:val="es-PR"/>
        </w:rPr>
      </w:pPr>
      <w:r>
        <w:rPr>
          <w:b/>
          <w:lang w:val="es-PR"/>
        </w:rPr>
        <w:t xml:space="preserve">SERVICIO </w:t>
      </w:r>
      <w:r w:rsidR="00030810">
        <w:rPr>
          <w:b/>
          <w:lang w:val="es-PR"/>
        </w:rPr>
        <w:t>RECOGIDO</w:t>
      </w:r>
      <w:r>
        <w:rPr>
          <w:b/>
          <w:lang w:val="es-PR"/>
        </w:rPr>
        <w:t xml:space="preserve"> DE BASURA</w:t>
      </w:r>
      <w:r w:rsidR="00F56BAC">
        <w:rPr>
          <w:b/>
          <w:lang w:val="es-PR"/>
        </w:rPr>
        <w:tab/>
      </w:r>
      <w:r w:rsidR="00F56BAC">
        <w:rPr>
          <w:b/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SI</w:t>
      </w:r>
      <w:r w:rsidR="00F56BAC" w:rsidRPr="00F56BAC">
        <w:rPr>
          <w:lang w:val="es-PR"/>
        </w:rPr>
        <w:tab/>
      </w:r>
      <w:r w:rsidR="00F56BAC" w:rsidRPr="00F56BAC">
        <w:rPr>
          <w:lang w:val="es-PR"/>
        </w:rPr>
        <w:tab/>
      </w:r>
      <w:r w:rsidR="00F56BAC" w:rsidRPr="00F56BAC">
        <w:rPr>
          <w:rFonts w:ascii="Segoe UI Symbol" w:hAnsi="Segoe UI Symbol" w:cs="Segoe UI Symbol"/>
          <w:lang w:val="es-PR"/>
        </w:rPr>
        <w:t>☐</w:t>
      </w:r>
      <w:r w:rsidR="00F56BAC" w:rsidRPr="00F56BAC">
        <w:rPr>
          <w:lang w:val="es-PR"/>
        </w:rPr>
        <w:t xml:space="preserve"> </w:t>
      </w:r>
      <w:r w:rsidR="00F56BAC">
        <w:rPr>
          <w:lang w:val="es-PR"/>
        </w:rPr>
        <w:t>NO</w:t>
      </w:r>
    </w:p>
    <w:p w14:paraId="606CE5D2" w14:textId="05C9E227" w:rsidR="00EA7EA2" w:rsidRPr="00EA7EA2" w:rsidRDefault="00B44CC8" w:rsidP="00EA7EA2">
      <w:pPr>
        <w:spacing w:line="480" w:lineRule="auto"/>
        <w:rPr>
          <w:b/>
          <w:lang w:val="es-PR"/>
        </w:rPr>
      </w:pPr>
      <w:r>
        <w:rPr>
          <w:b/>
          <w:lang w:val="es-PR"/>
        </w:rPr>
        <w:t xml:space="preserve">DESCRIPCIÓN DEL VECINDARIO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</w:t>
      </w:r>
    </w:p>
    <w:p w14:paraId="33ED78EA" w14:textId="77777777" w:rsidR="00B3652A" w:rsidRDefault="00B3652A" w:rsidP="00B3652A">
      <w:pPr>
        <w:spacing w:line="480" w:lineRule="auto"/>
        <w:rPr>
          <w:b/>
          <w:lang w:val="es-PR"/>
        </w:rPr>
      </w:pPr>
    </w:p>
    <w:p w14:paraId="248B494D" w14:textId="77777777" w:rsidR="00B3652A" w:rsidRDefault="00B3652A" w:rsidP="00B3652A">
      <w:pPr>
        <w:spacing w:line="480" w:lineRule="auto"/>
        <w:rPr>
          <w:b/>
          <w:lang w:val="es-PR"/>
        </w:rPr>
      </w:pPr>
    </w:p>
    <w:p w14:paraId="0DF890E1" w14:textId="77777777" w:rsidR="00B3652A" w:rsidRDefault="00B3652A" w:rsidP="00B3652A">
      <w:pPr>
        <w:spacing w:line="480" w:lineRule="auto"/>
        <w:rPr>
          <w:b/>
          <w:lang w:val="es-PR"/>
        </w:rPr>
      </w:pPr>
    </w:p>
    <w:p w14:paraId="3993B7FD" w14:textId="2452E280" w:rsidR="00B3652A" w:rsidRDefault="00011D71" w:rsidP="00B3652A">
      <w:pPr>
        <w:spacing w:line="480" w:lineRule="auto"/>
        <w:rPr>
          <w:b/>
          <w:lang w:val="es-PR"/>
        </w:rPr>
      </w:pPr>
      <w:r>
        <w:rPr>
          <w:b/>
          <w:lang w:val="es-PR"/>
        </w:rPr>
        <w:lastRenderedPageBreak/>
        <w:t>INVERSIÓN ESTIMADO PROYECTO</w:t>
      </w:r>
      <w:r>
        <w:rPr>
          <w:b/>
          <w:lang w:val="es-PR"/>
        </w:rPr>
        <w:tab/>
      </w:r>
      <w:r w:rsidR="003955D0">
        <w:rPr>
          <w:b/>
          <w:lang w:val="es-PR"/>
        </w:rPr>
        <w:tab/>
      </w:r>
      <w:r w:rsidR="003955D0">
        <w:rPr>
          <w:b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</w:p>
    <w:p w14:paraId="2BFA7497" w14:textId="4DE54C97" w:rsidR="006D5641" w:rsidRDefault="006D5641" w:rsidP="006D5641">
      <w:pPr>
        <w:spacing w:line="480" w:lineRule="auto"/>
        <w:rPr>
          <w:b/>
          <w:lang w:val="es-PR"/>
        </w:rPr>
      </w:pPr>
      <w:r>
        <w:rPr>
          <w:b/>
          <w:lang w:val="es-PR"/>
        </w:rPr>
        <w:t xml:space="preserve">EMPLEOS </w:t>
      </w:r>
      <w:r w:rsidR="003955D0">
        <w:rPr>
          <w:b/>
          <w:lang w:val="es-PR"/>
        </w:rPr>
        <w:t>GENERADOS</w:t>
      </w:r>
      <w:r w:rsidR="00947723">
        <w:rPr>
          <w:b/>
          <w:lang w:val="es-PR"/>
        </w:rPr>
        <w:t xml:space="preserve"> </w:t>
      </w:r>
      <w:r w:rsidR="000410A8">
        <w:rPr>
          <w:b/>
          <w:lang w:val="es-PR"/>
        </w:rPr>
        <w:t xml:space="preserve">ETAPA </w:t>
      </w:r>
      <w:r w:rsidR="00E26B79">
        <w:rPr>
          <w:b/>
          <w:lang w:val="es-PR"/>
        </w:rPr>
        <w:t>CONSTRUCCIÓN</w:t>
      </w:r>
      <w:r w:rsidR="00E26B79">
        <w:rPr>
          <w:b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</w:p>
    <w:p w14:paraId="2C6824FF" w14:textId="12474D4A" w:rsidR="00A638B3" w:rsidRDefault="00A638B3" w:rsidP="00A638B3">
      <w:pPr>
        <w:spacing w:line="480" w:lineRule="auto"/>
        <w:rPr>
          <w:b/>
          <w:lang w:val="es-PR"/>
        </w:rPr>
      </w:pPr>
      <w:r>
        <w:rPr>
          <w:b/>
          <w:lang w:val="es-PR"/>
        </w:rPr>
        <w:t xml:space="preserve">EMPLEOS </w:t>
      </w:r>
      <w:r w:rsidR="003955D0">
        <w:rPr>
          <w:b/>
          <w:lang w:val="es-PR"/>
        </w:rPr>
        <w:t xml:space="preserve">GENERADOS </w:t>
      </w:r>
      <w:r>
        <w:rPr>
          <w:b/>
          <w:lang w:val="es-PR"/>
        </w:rPr>
        <w:t xml:space="preserve">ETAPA </w:t>
      </w:r>
      <w:r>
        <w:rPr>
          <w:b/>
          <w:lang w:val="es-PR"/>
        </w:rPr>
        <w:t>OPERACIÓN</w:t>
      </w:r>
      <w:r>
        <w:rPr>
          <w:b/>
          <w:lang w:val="es-PR"/>
        </w:rPr>
        <w:tab/>
      </w:r>
      <w:r>
        <w:rPr>
          <w:b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</w:p>
    <w:p w14:paraId="0FDB324E" w14:textId="7392F03F" w:rsidR="00A638B3" w:rsidRDefault="00A638B3" w:rsidP="00A638B3">
      <w:pPr>
        <w:spacing w:line="480" w:lineRule="auto"/>
        <w:rPr>
          <w:b/>
          <w:lang w:val="es-PR"/>
        </w:rPr>
      </w:pPr>
      <w:r>
        <w:rPr>
          <w:b/>
          <w:lang w:val="es-PR"/>
        </w:rPr>
        <w:t>DISPOSICIÓN REGLAMENTARIA APLICABLE</w:t>
      </w:r>
      <w:r>
        <w:rPr>
          <w:b/>
          <w:lang w:val="es-PR"/>
        </w:rPr>
        <w:tab/>
      </w:r>
      <w:r>
        <w:rPr>
          <w:b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</w:p>
    <w:p w14:paraId="506BAB63" w14:textId="0EA1E5BB" w:rsidR="00B3652A" w:rsidRDefault="0098061C" w:rsidP="00B3652A">
      <w:pPr>
        <w:spacing w:line="480" w:lineRule="auto"/>
        <w:rPr>
          <w:b/>
          <w:u w:val="single"/>
          <w:lang w:val="es-PR"/>
        </w:rPr>
      </w:pPr>
      <w:r>
        <w:rPr>
          <w:b/>
          <w:lang w:val="es-PR"/>
        </w:rPr>
        <w:t>EVIDENCIA TITULARIDAD</w:t>
      </w:r>
      <w:r>
        <w:rPr>
          <w:b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98061C">
        <w:rPr>
          <w:b/>
          <w:lang w:val="es-PR"/>
        </w:rPr>
        <w:t>STANDING</w:t>
      </w:r>
      <w:r>
        <w:rPr>
          <w:b/>
          <w:u w:val="single"/>
          <w:lang w:val="es-PR"/>
        </w:rPr>
        <w:t xml:space="preserve"> </w:t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</w:r>
      <w:r w:rsidRPr="00EA728E">
        <w:rPr>
          <w:b/>
          <w:u w:val="single"/>
          <w:lang w:val="es-PR"/>
        </w:rPr>
        <w:tab/>
        <w:t xml:space="preserve">  </w:t>
      </w:r>
    </w:p>
    <w:p w14:paraId="2C06EDE0" w14:textId="77777777" w:rsidR="000C1E60" w:rsidRDefault="000C1E60" w:rsidP="00B3652A">
      <w:pPr>
        <w:spacing w:line="480" w:lineRule="auto"/>
        <w:rPr>
          <w:b/>
          <w:lang w:val="es-PR"/>
        </w:rPr>
      </w:pPr>
    </w:p>
    <w:p w14:paraId="50A0FCB3" w14:textId="77777777" w:rsidR="00145C27" w:rsidRDefault="00145C27" w:rsidP="00145C27">
      <w:pPr>
        <w:pStyle w:val="Heading2"/>
        <w:jc w:val="center"/>
        <w:rPr>
          <w:b/>
          <w:bCs/>
          <w:color w:val="auto"/>
          <w:sz w:val="28"/>
          <w:szCs w:val="28"/>
          <w:u w:val="single"/>
          <w:lang w:val="es-PR"/>
        </w:rPr>
      </w:pPr>
      <w:r w:rsidRPr="00EA728E">
        <w:rPr>
          <w:b/>
          <w:bCs/>
          <w:color w:val="auto"/>
          <w:sz w:val="28"/>
          <w:szCs w:val="28"/>
          <w:u w:val="single"/>
          <w:lang w:val="es-PR"/>
        </w:rPr>
        <w:t>EXPLICACIÓN DE LA SOLICITUD</w:t>
      </w:r>
    </w:p>
    <w:p w14:paraId="5B4C3C8E" w14:textId="77777777" w:rsidR="000C1E60" w:rsidRPr="000C1E60" w:rsidRDefault="000C1E60" w:rsidP="000C1E60">
      <w:pPr>
        <w:rPr>
          <w:lang w:val="es-PR"/>
        </w:rPr>
      </w:pPr>
    </w:p>
    <w:p w14:paraId="4B0B39B1" w14:textId="6D2D57DC" w:rsidR="00145C27" w:rsidRPr="00EA728E" w:rsidRDefault="00145C27" w:rsidP="00145C27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>____________________________________________________________________________</w:t>
      </w:r>
    </w:p>
    <w:p w14:paraId="27D498AC" w14:textId="77777777" w:rsidR="00041ABC" w:rsidRPr="00EA728E" w:rsidRDefault="00041ABC" w:rsidP="00041ABC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>____________________________________________________________________________</w:t>
      </w:r>
    </w:p>
    <w:p w14:paraId="514A9045" w14:textId="77777777" w:rsidR="00041ABC" w:rsidRPr="00EA728E" w:rsidRDefault="00041ABC" w:rsidP="00041ABC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>____________________________________________________________________________</w:t>
      </w:r>
    </w:p>
    <w:p w14:paraId="34D067DC" w14:textId="77777777" w:rsidR="00041ABC" w:rsidRPr="00EA728E" w:rsidRDefault="00041ABC" w:rsidP="00041ABC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>____________________________________________________________________________</w:t>
      </w:r>
    </w:p>
    <w:p w14:paraId="705C263B" w14:textId="77777777" w:rsidR="00041ABC" w:rsidRPr="00EA728E" w:rsidRDefault="00041ABC" w:rsidP="00041ABC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>____________________________________________________________________________</w:t>
      </w:r>
    </w:p>
    <w:p w14:paraId="7D143A2A" w14:textId="7C6664B9" w:rsidR="00145C27" w:rsidRPr="00EA728E" w:rsidRDefault="00145C27" w:rsidP="00145C27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>____________________________________________________________________________</w:t>
      </w:r>
    </w:p>
    <w:p w14:paraId="0C084F01" w14:textId="2048B368" w:rsidR="00145C27" w:rsidRPr="00EA728E" w:rsidRDefault="00145C27" w:rsidP="00145C27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 xml:space="preserve">FIRMA DEL SOLICITANTE: _____________________________________________________    </w:t>
      </w:r>
    </w:p>
    <w:p w14:paraId="3D2F810C" w14:textId="77777777" w:rsidR="00B80954" w:rsidRDefault="00B80954" w:rsidP="00145C27">
      <w:pPr>
        <w:jc w:val="center"/>
        <w:rPr>
          <w:b/>
          <w:bCs/>
          <w:color w:val="FF0000"/>
          <w:sz w:val="28"/>
          <w:szCs w:val="28"/>
          <w:u w:val="single"/>
          <w:lang w:val="es-PR"/>
        </w:rPr>
      </w:pPr>
    </w:p>
    <w:p w14:paraId="3C6C22DB" w14:textId="19BB300F" w:rsidR="00145C27" w:rsidRDefault="00145C27" w:rsidP="00145C27">
      <w:pPr>
        <w:jc w:val="center"/>
        <w:rPr>
          <w:b/>
          <w:bCs/>
          <w:color w:val="FF0000"/>
          <w:sz w:val="28"/>
          <w:szCs w:val="28"/>
          <w:u w:val="single"/>
          <w:lang w:val="es-PR"/>
        </w:rPr>
      </w:pPr>
      <w:r w:rsidRPr="00E872E5">
        <w:rPr>
          <w:b/>
          <w:bCs/>
          <w:color w:val="FF0000"/>
          <w:sz w:val="28"/>
          <w:szCs w:val="28"/>
          <w:u w:val="single"/>
          <w:lang w:val="es-PR"/>
        </w:rPr>
        <w:t>PARA USO OFICIAL SOLAMENTE</w:t>
      </w:r>
    </w:p>
    <w:p w14:paraId="76777A00" w14:textId="77777777" w:rsidR="00B80954" w:rsidRPr="00E872E5" w:rsidRDefault="00B80954" w:rsidP="00145C27">
      <w:pPr>
        <w:jc w:val="center"/>
        <w:rPr>
          <w:b/>
          <w:bCs/>
          <w:color w:val="FF0000"/>
          <w:sz w:val="28"/>
          <w:szCs w:val="28"/>
          <w:u w:val="single"/>
          <w:lang w:val="es-PR"/>
        </w:rPr>
      </w:pPr>
    </w:p>
    <w:p w14:paraId="5F1596AC" w14:textId="77777777" w:rsidR="00FE4AD9" w:rsidRPr="00E872E5" w:rsidRDefault="00FE4AD9" w:rsidP="00145C27">
      <w:pPr>
        <w:jc w:val="center"/>
        <w:rPr>
          <w:b/>
          <w:bCs/>
          <w:color w:val="FF0000"/>
          <w:sz w:val="18"/>
          <w:szCs w:val="18"/>
          <w:u w:val="single"/>
          <w:lang w:val="es-PR"/>
        </w:rPr>
      </w:pPr>
    </w:p>
    <w:p w14:paraId="24D00959" w14:textId="500EE2A5" w:rsidR="00B80954" w:rsidRPr="00B80954" w:rsidRDefault="00744FDF" w:rsidP="00B80954">
      <w:pPr>
        <w:spacing w:line="480" w:lineRule="auto"/>
        <w:rPr>
          <w:b/>
          <w:bCs/>
          <w:u w:val="single"/>
          <w:lang w:val="es-PR"/>
        </w:rPr>
      </w:pPr>
      <w:r w:rsidRPr="00E872E5">
        <w:rPr>
          <w:b/>
          <w:bCs/>
          <w:lang w:val="es-PR"/>
        </w:rPr>
        <w:t>EMPLEADO QUE</w:t>
      </w:r>
      <w:r w:rsidR="00FE4AD9" w:rsidRPr="00E872E5">
        <w:rPr>
          <w:b/>
          <w:bCs/>
          <w:lang w:val="es-PR"/>
        </w:rPr>
        <w:t xml:space="preserve"> ATIENDE:</w:t>
      </w:r>
      <w:r w:rsidR="00B80954">
        <w:rPr>
          <w:b/>
          <w:bCs/>
          <w:lang w:val="es-PR"/>
        </w:rPr>
        <w:tab/>
      </w:r>
      <w:r w:rsidR="00B80954" w:rsidRPr="00EA728E">
        <w:rPr>
          <w:b/>
          <w:bCs/>
          <w:lang w:val="es-PR"/>
        </w:rPr>
        <w:t>__________________________________________</w:t>
      </w:r>
      <w:r w:rsidR="00B80954">
        <w:rPr>
          <w:b/>
          <w:bCs/>
          <w:u w:val="single"/>
          <w:lang w:val="es-PR"/>
        </w:rPr>
        <w:tab/>
      </w:r>
    </w:p>
    <w:p w14:paraId="5F8BEF81" w14:textId="5C035EC4" w:rsidR="00FE4AD9" w:rsidRPr="00E872E5" w:rsidRDefault="00FE4AD9" w:rsidP="00145C27">
      <w:pPr>
        <w:rPr>
          <w:b/>
          <w:bCs/>
          <w:lang w:val="es-PR"/>
        </w:rPr>
      </w:pPr>
    </w:p>
    <w:p w14:paraId="361F017D" w14:textId="77777777" w:rsidR="00FE4AD9" w:rsidRPr="00EA728E" w:rsidRDefault="00744FDF" w:rsidP="00FE4AD9">
      <w:pPr>
        <w:spacing w:line="480" w:lineRule="auto"/>
        <w:rPr>
          <w:b/>
          <w:bCs/>
          <w:lang w:val="es-PR"/>
        </w:rPr>
      </w:pPr>
      <w:proofErr w:type="gramStart"/>
      <w:r w:rsidRPr="00E872E5">
        <w:rPr>
          <w:b/>
          <w:bCs/>
          <w:lang w:val="es-PR"/>
        </w:rPr>
        <w:t>OBSERVACIONES</w:t>
      </w:r>
      <w:r w:rsidRPr="00E872E5">
        <w:rPr>
          <w:lang w:val="es-PR"/>
        </w:rPr>
        <w:t>:</w:t>
      </w:r>
      <w:r w:rsidR="00A22411" w:rsidRPr="00EA728E">
        <w:rPr>
          <w:b/>
          <w:bCs/>
          <w:lang w:val="es-PR"/>
        </w:rPr>
        <w:t>_</w:t>
      </w:r>
      <w:proofErr w:type="gramEnd"/>
      <w:r w:rsidR="00A22411" w:rsidRPr="00EA728E">
        <w:rPr>
          <w:b/>
          <w:bCs/>
          <w:lang w:val="es-PR"/>
        </w:rPr>
        <w:t>___________________________________________________________</w:t>
      </w:r>
    </w:p>
    <w:p w14:paraId="3E5FAA89" w14:textId="5E88E7AF" w:rsidR="00490338" w:rsidRDefault="00A22411" w:rsidP="00FE4AD9">
      <w:pPr>
        <w:spacing w:line="480" w:lineRule="auto"/>
        <w:rPr>
          <w:b/>
          <w:bCs/>
          <w:lang w:val="es-PR"/>
        </w:rPr>
      </w:pPr>
      <w:r w:rsidRPr="00EA728E">
        <w:rPr>
          <w:b/>
          <w:bCs/>
          <w:lang w:val="es-PR"/>
        </w:rPr>
        <w:t>________________________________________________________________________________________________________________________________________________________</w:t>
      </w:r>
    </w:p>
    <w:p w14:paraId="4A6CE524" w14:textId="77777777" w:rsidR="00770FAB" w:rsidRPr="00EA728E" w:rsidRDefault="00770FAB" w:rsidP="00FE4AD9">
      <w:pPr>
        <w:spacing w:line="480" w:lineRule="auto"/>
        <w:rPr>
          <w:rStyle w:val="IntenseReference"/>
          <w:b w:val="0"/>
          <w:bCs w:val="0"/>
          <w:smallCaps w:val="0"/>
          <w:color w:val="auto"/>
          <w:spacing w:val="0"/>
          <w:lang w:val="es-PR"/>
        </w:rPr>
      </w:pPr>
    </w:p>
    <w:sectPr w:rsidR="00770FAB" w:rsidRPr="00EA728E" w:rsidSect="00FE4AD9">
      <w:headerReference w:type="default" r:id="rId8"/>
      <w:headerReference w:type="first" r:id="rId9"/>
      <w:pgSz w:w="12240" w:h="15840"/>
      <w:pgMar w:top="1987" w:right="1440" w:bottom="173" w:left="1440" w:header="116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7A9D7" w14:textId="77777777" w:rsidR="005E6D2F" w:rsidRDefault="005E6D2F" w:rsidP="001B0163">
      <w:r>
        <w:separator/>
      </w:r>
    </w:p>
  </w:endnote>
  <w:endnote w:type="continuationSeparator" w:id="0">
    <w:p w14:paraId="42C1E33F" w14:textId="77777777" w:rsidR="005E6D2F" w:rsidRDefault="005E6D2F" w:rsidP="001B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517B6" w14:textId="77777777" w:rsidR="005E6D2F" w:rsidRDefault="005E6D2F" w:rsidP="001B0163">
      <w:r>
        <w:separator/>
      </w:r>
    </w:p>
  </w:footnote>
  <w:footnote w:type="continuationSeparator" w:id="0">
    <w:p w14:paraId="71F5E42C" w14:textId="77777777" w:rsidR="005E6D2F" w:rsidRDefault="005E6D2F" w:rsidP="001B0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5CE7" w14:textId="77777777" w:rsidR="00FB5447" w:rsidRDefault="0038401B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0A18B55E" wp14:editId="2EE3C22F">
          <wp:simplePos x="0" y="0"/>
          <wp:positionH relativeFrom="column">
            <wp:posOffset>-963930</wp:posOffset>
          </wp:positionH>
          <wp:positionV relativeFrom="paragraph">
            <wp:posOffset>-827938</wp:posOffset>
          </wp:positionV>
          <wp:extent cx="7771080" cy="10058400"/>
          <wp:effectExtent l="0" t="0" r="1905" b="0"/>
          <wp:wrapNone/>
          <wp:docPr id="1299390564" name="Picture 2" descr="A picture containing graphical user inter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390564" name="Picture 2" descr="A picture containing graphical user interfac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08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8C043" w14:textId="77777777" w:rsidR="002003D8" w:rsidRPr="00112CBB" w:rsidRDefault="0038401B" w:rsidP="00112CBB">
    <w:pPr>
      <w:spacing w:line="240" w:lineRule="auto"/>
      <w:ind w:left="2880" w:right="1440"/>
      <w:jc w:val="center"/>
      <w:rPr>
        <w:lang w:val="es-PR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491A43B" wp14:editId="24486EC0">
          <wp:simplePos x="0" y="0"/>
          <wp:positionH relativeFrom="column">
            <wp:posOffset>-914400</wp:posOffset>
          </wp:positionH>
          <wp:positionV relativeFrom="paragraph">
            <wp:posOffset>-727811</wp:posOffset>
          </wp:positionV>
          <wp:extent cx="7763721" cy="10048875"/>
          <wp:effectExtent l="0" t="0" r="8890" b="0"/>
          <wp:wrapNone/>
          <wp:docPr id="1680187440" name="Picture 1" descr="Graphical user inter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0187440" name="Picture 1" descr="Graphical user interfac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3721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3D5A"/>
    <w:multiLevelType w:val="hybridMultilevel"/>
    <w:tmpl w:val="F48A017C"/>
    <w:lvl w:ilvl="0" w:tplc="25DE4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A7956"/>
    <w:multiLevelType w:val="hybridMultilevel"/>
    <w:tmpl w:val="34F40130"/>
    <w:lvl w:ilvl="0" w:tplc="20000005">
      <w:start w:val="1"/>
      <w:numFmt w:val="bullet"/>
      <w:lvlText w:val=""/>
      <w:lvlJc w:val="left"/>
      <w:pPr>
        <w:ind w:left="1445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num w:numId="1" w16cid:durableId="2088919428">
    <w:abstractNumId w:val="0"/>
  </w:num>
  <w:num w:numId="2" w16cid:durableId="1628462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DE"/>
    <w:rsid w:val="00006282"/>
    <w:rsid w:val="00011D71"/>
    <w:rsid w:val="00024512"/>
    <w:rsid w:val="00030810"/>
    <w:rsid w:val="000410A8"/>
    <w:rsid w:val="00041ABC"/>
    <w:rsid w:val="00066A7A"/>
    <w:rsid w:val="000905B1"/>
    <w:rsid w:val="00094C24"/>
    <w:rsid w:val="000968CF"/>
    <w:rsid w:val="000A2A8B"/>
    <w:rsid w:val="000A72F2"/>
    <w:rsid w:val="000B7AA4"/>
    <w:rsid w:val="000C1E60"/>
    <w:rsid w:val="000E1FA4"/>
    <w:rsid w:val="000E321E"/>
    <w:rsid w:val="000F5FFA"/>
    <w:rsid w:val="00112CBB"/>
    <w:rsid w:val="00145C27"/>
    <w:rsid w:val="00164B6B"/>
    <w:rsid w:val="001665D2"/>
    <w:rsid w:val="001B0163"/>
    <w:rsid w:val="001D0FD7"/>
    <w:rsid w:val="001F0675"/>
    <w:rsid w:val="001F122A"/>
    <w:rsid w:val="002003D8"/>
    <w:rsid w:val="0020221F"/>
    <w:rsid w:val="00230202"/>
    <w:rsid w:val="00275EEE"/>
    <w:rsid w:val="002A4EDC"/>
    <w:rsid w:val="002B1DAD"/>
    <w:rsid w:val="00321EE6"/>
    <w:rsid w:val="0032214A"/>
    <w:rsid w:val="00325C80"/>
    <w:rsid w:val="00327351"/>
    <w:rsid w:val="00342ED3"/>
    <w:rsid w:val="0038401B"/>
    <w:rsid w:val="003955D0"/>
    <w:rsid w:val="00397FD2"/>
    <w:rsid w:val="003A21F4"/>
    <w:rsid w:val="003A3668"/>
    <w:rsid w:val="003B11C2"/>
    <w:rsid w:val="003B46C8"/>
    <w:rsid w:val="00403A85"/>
    <w:rsid w:val="00405AD0"/>
    <w:rsid w:val="004447AC"/>
    <w:rsid w:val="0047583C"/>
    <w:rsid w:val="00490338"/>
    <w:rsid w:val="004A0576"/>
    <w:rsid w:val="004C620F"/>
    <w:rsid w:val="005132BC"/>
    <w:rsid w:val="00516137"/>
    <w:rsid w:val="005770D0"/>
    <w:rsid w:val="00584010"/>
    <w:rsid w:val="005B6B34"/>
    <w:rsid w:val="005C1754"/>
    <w:rsid w:val="005C6A8C"/>
    <w:rsid w:val="005E6D2F"/>
    <w:rsid w:val="005F2A9B"/>
    <w:rsid w:val="00641B22"/>
    <w:rsid w:val="00643151"/>
    <w:rsid w:val="006A51A4"/>
    <w:rsid w:val="006B5D72"/>
    <w:rsid w:val="006B61F5"/>
    <w:rsid w:val="006D5641"/>
    <w:rsid w:val="006E7DCC"/>
    <w:rsid w:val="00714323"/>
    <w:rsid w:val="00722896"/>
    <w:rsid w:val="00727692"/>
    <w:rsid w:val="00744FDF"/>
    <w:rsid w:val="007465FE"/>
    <w:rsid w:val="00770FAB"/>
    <w:rsid w:val="007A1341"/>
    <w:rsid w:val="007E31BD"/>
    <w:rsid w:val="00841B12"/>
    <w:rsid w:val="00852EAB"/>
    <w:rsid w:val="0086740D"/>
    <w:rsid w:val="00880CBF"/>
    <w:rsid w:val="0090114C"/>
    <w:rsid w:val="00902F53"/>
    <w:rsid w:val="00931582"/>
    <w:rsid w:val="00947723"/>
    <w:rsid w:val="009565CD"/>
    <w:rsid w:val="0096177C"/>
    <w:rsid w:val="0098061C"/>
    <w:rsid w:val="009A1B61"/>
    <w:rsid w:val="00A067A9"/>
    <w:rsid w:val="00A22411"/>
    <w:rsid w:val="00A25A20"/>
    <w:rsid w:val="00A34E02"/>
    <w:rsid w:val="00A5062F"/>
    <w:rsid w:val="00A638B3"/>
    <w:rsid w:val="00A82B4C"/>
    <w:rsid w:val="00A868F3"/>
    <w:rsid w:val="00A91558"/>
    <w:rsid w:val="00B14BDE"/>
    <w:rsid w:val="00B3045C"/>
    <w:rsid w:val="00B3652A"/>
    <w:rsid w:val="00B44CC8"/>
    <w:rsid w:val="00B45A61"/>
    <w:rsid w:val="00B51C72"/>
    <w:rsid w:val="00B563C4"/>
    <w:rsid w:val="00B7276B"/>
    <w:rsid w:val="00B80790"/>
    <w:rsid w:val="00B80954"/>
    <w:rsid w:val="00C658DC"/>
    <w:rsid w:val="00C66552"/>
    <w:rsid w:val="00C73182"/>
    <w:rsid w:val="00C97D67"/>
    <w:rsid w:val="00CB5283"/>
    <w:rsid w:val="00CC4FA0"/>
    <w:rsid w:val="00CD40A8"/>
    <w:rsid w:val="00D10026"/>
    <w:rsid w:val="00D25FBA"/>
    <w:rsid w:val="00D65E7E"/>
    <w:rsid w:val="00D7109F"/>
    <w:rsid w:val="00D7548A"/>
    <w:rsid w:val="00DB3E32"/>
    <w:rsid w:val="00DD313F"/>
    <w:rsid w:val="00DD747C"/>
    <w:rsid w:val="00E059DF"/>
    <w:rsid w:val="00E26B79"/>
    <w:rsid w:val="00E3075F"/>
    <w:rsid w:val="00E47DED"/>
    <w:rsid w:val="00E5682C"/>
    <w:rsid w:val="00E75BDF"/>
    <w:rsid w:val="00E872E5"/>
    <w:rsid w:val="00EA2887"/>
    <w:rsid w:val="00EA4030"/>
    <w:rsid w:val="00EA728E"/>
    <w:rsid w:val="00EA7EA2"/>
    <w:rsid w:val="00EB06C7"/>
    <w:rsid w:val="00EC37CB"/>
    <w:rsid w:val="00EC7C5C"/>
    <w:rsid w:val="00EF3095"/>
    <w:rsid w:val="00EF60DE"/>
    <w:rsid w:val="00F03B2D"/>
    <w:rsid w:val="00F271EF"/>
    <w:rsid w:val="00F33EEF"/>
    <w:rsid w:val="00F45D78"/>
    <w:rsid w:val="00F56BAC"/>
    <w:rsid w:val="00F64C68"/>
    <w:rsid w:val="00FB3AB6"/>
    <w:rsid w:val="00FB5447"/>
    <w:rsid w:val="00FC4622"/>
    <w:rsid w:val="00FC58A3"/>
    <w:rsid w:val="00FE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695AC"/>
  <w15:chartTrackingRefBased/>
  <w15:docId w15:val="{82693DAE-08E2-4D85-A830-5CADFB47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BD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016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  <w:lang w:val="es-P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0163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0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0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00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003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003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003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003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163"/>
    <w:rPr>
      <w:rFonts w:ascii="Montserrat" w:eastAsiaTheme="majorEastAsia" w:hAnsi="Montserrat" w:cstheme="majorBidi"/>
      <w:color w:val="0F4761" w:themeColor="accent1" w:themeShade="BF"/>
      <w:sz w:val="40"/>
      <w:szCs w:val="40"/>
      <w:lang w:val="es-PR"/>
    </w:rPr>
  </w:style>
  <w:style w:type="character" w:customStyle="1" w:styleId="Heading2Char">
    <w:name w:val="Heading 2 Char"/>
    <w:basedOn w:val="DefaultParagraphFont"/>
    <w:link w:val="Heading2"/>
    <w:uiPriority w:val="9"/>
    <w:rsid w:val="001B0163"/>
    <w:rPr>
      <w:rFonts w:ascii="Montserrat" w:eastAsiaTheme="majorEastAsia" w:hAnsi="Montserrat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0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0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00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00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200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200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200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163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163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3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03D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D8"/>
  </w:style>
  <w:style w:type="paragraph" w:styleId="Footer">
    <w:name w:val="footer"/>
    <w:basedOn w:val="Normal"/>
    <w:link w:val="FooterChar"/>
    <w:uiPriority w:val="99"/>
    <w:unhideWhenUsed/>
    <w:rsid w:val="002003D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D8"/>
  </w:style>
  <w:style w:type="paragraph" w:styleId="NoSpacing">
    <w:name w:val="No Spacing"/>
    <w:uiPriority w:val="1"/>
    <w:qFormat/>
    <w:rsid w:val="001B0163"/>
    <w:pPr>
      <w:spacing w:after="0" w:line="240" w:lineRule="auto"/>
    </w:pPr>
    <w:rPr>
      <w:rFonts w:ascii="Montserrat" w:hAnsi="Montserrat"/>
    </w:rPr>
  </w:style>
  <w:style w:type="character" w:styleId="SubtleEmphasis">
    <w:name w:val="Subtle Emphasis"/>
    <w:basedOn w:val="DefaultParagraphFont"/>
    <w:uiPriority w:val="19"/>
    <w:qFormat/>
    <w:rsid w:val="001B016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B0163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1B0163"/>
    <w:rPr>
      <w:smallCaps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2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28E"/>
    <w:rPr>
      <w:rFonts w:ascii="Segoe UI" w:eastAsia="Arial" w:hAnsi="Segoe UI" w:cs="Segoe UI"/>
      <w:kern w:val="0"/>
      <w:sz w:val="18"/>
      <w:szCs w:val="18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nde\OneDrive%20-%20Municipio%20de%20Camuy\Informes%20y%20asuntos%20de%20oficina\Cartas%20y%20Certificaciones\Template_Cartas_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12DE1-0AC0-4026-81D6-493BDF03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Template_Cartas_2026</Template>
  <TotalTime>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Nieves</dc:creator>
  <cp:keywords/>
  <dc:description/>
  <cp:lastModifiedBy>Jennifer Rivera</cp:lastModifiedBy>
  <cp:revision>4</cp:revision>
  <cp:lastPrinted>2026-09-08T13:31:00Z</cp:lastPrinted>
  <dcterms:created xsi:type="dcterms:W3CDTF">2026-10-19T18:43:00Z</dcterms:created>
  <dcterms:modified xsi:type="dcterms:W3CDTF">2026-10-19T18:44:00Z</dcterms:modified>
</cp:coreProperties>
</file>